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593" w:rsidRPr="00340625" w:rsidRDefault="00103593" w:rsidP="001C42F3">
      <w:pPr>
        <w:spacing w:line="276" w:lineRule="auto"/>
        <w:rPr>
          <w:rFonts w:ascii="Arial" w:hAnsi="Arial" w:cs="Arial"/>
          <w:sz w:val="22"/>
          <w:szCs w:val="22"/>
        </w:rPr>
      </w:pPr>
    </w:p>
    <w:p w:rsidR="00395869" w:rsidRPr="00A07636" w:rsidRDefault="00395869" w:rsidP="00395869">
      <w:pPr>
        <w:jc w:val="both"/>
        <w:rPr>
          <w:rFonts w:asciiTheme="majorHAnsi" w:hAnsiTheme="majorHAnsi" w:cstheme="majorHAnsi"/>
          <w:b/>
          <w:bCs/>
        </w:rPr>
      </w:pPr>
      <w:r w:rsidRPr="00A07636">
        <w:rPr>
          <w:rFonts w:asciiTheme="majorHAnsi" w:hAnsiTheme="majorHAnsi" w:cstheme="majorHAnsi"/>
          <w:b/>
          <w:bCs/>
        </w:rPr>
        <w:t>Allegato B: Griglia di valutazione dei titoli</w:t>
      </w:r>
    </w:p>
    <w:p w:rsidR="00395869" w:rsidRPr="00A07636" w:rsidRDefault="00395869" w:rsidP="00395869">
      <w:pPr>
        <w:jc w:val="both"/>
        <w:rPr>
          <w:rFonts w:asciiTheme="majorHAnsi" w:hAnsiTheme="majorHAnsi" w:cstheme="majorHAnsi"/>
        </w:rPr>
      </w:pPr>
    </w:p>
    <w:p w:rsidR="00395869" w:rsidRDefault="00395869" w:rsidP="00395869">
      <w:pPr>
        <w:jc w:val="both"/>
        <w:rPr>
          <w:rFonts w:asciiTheme="majorHAnsi" w:eastAsia="Times New Roman" w:hAnsiTheme="majorHAnsi" w:cstheme="majorHAnsi"/>
          <w:lang w:eastAsia="en-US"/>
        </w:rPr>
      </w:pPr>
      <w:r w:rsidRPr="00A07636">
        <w:rPr>
          <w:rFonts w:asciiTheme="majorHAnsi" w:eastAsia="Times New Roman" w:hAnsiTheme="majorHAnsi" w:cstheme="majorHAnsi"/>
          <w:lang w:eastAsia="en-US"/>
        </w:rPr>
        <w:t>Ai fini dell’attribuzione del punteggio il candidato dichiara di possedere i seguenti Titoli/certificazioni/esperienze:</w:t>
      </w:r>
    </w:p>
    <w:p w:rsidR="00395869" w:rsidRDefault="00395869" w:rsidP="00395869">
      <w:pPr>
        <w:pStyle w:val="Paragrafoelenco"/>
        <w:numPr>
          <w:ilvl w:val="0"/>
          <w:numId w:val="17"/>
        </w:numPr>
        <w:ind w:left="426"/>
        <w:jc w:val="both"/>
        <w:rPr>
          <w:rFonts w:asciiTheme="majorHAnsi" w:eastAsia="Times New Roman" w:hAnsiTheme="majorHAnsi" w:cstheme="majorHAnsi"/>
          <w:b/>
          <w:lang w:eastAsia="en-US"/>
        </w:rPr>
      </w:pPr>
      <w:r w:rsidRPr="00A07636">
        <w:rPr>
          <w:rFonts w:asciiTheme="majorHAnsi" w:eastAsia="Times New Roman" w:hAnsiTheme="majorHAnsi" w:cstheme="majorHAnsi"/>
          <w:b/>
          <w:lang w:eastAsia="en-US"/>
        </w:rPr>
        <w:t>ESPERTO</w:t>
      </w:r>
    </w:p>
    <w:tbl>
      <w:tblPr>
        <w:tblW w:w="948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"/>
        <w:gridCol w:w="4202"/>
        <w:gridCol w:w="1276"/>
        <w:gridCol w:w="1984"/>
        <w:gridCol w:w="1984"/>
      </w:tblGrid>
      <w:tr w:rsidR="00395869" w:rsidRPr="00A07636" w:rsidTr="00A45BED">
        <w:trPr>
          <w:trHeight w:val="342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spacing w:after="160" w:line="0" w:lineRule="atLeast"/>
              <w:ind w:left="-420" w:firstLine="420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20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5869" w:rsidRPr="00A07636" w:rsidRDefault="00395869" w:rsidP="00A45BED">
            <w:pPr>
              <w:spacing w:after="160" w:line="200" w:lineRule="exac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Times New Roman" w:hAnsi="Calibri" w:cs="Calibri"/>
                <w:b/>
                <w:sz w:val="22"/>
                <w:szCs w:val="22"/>
                <w:lang w:eastAsia="en-US"/>
              </w:rPr>
              <w:t>ESPERTO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/>
            <w:vAlign w:val="center"/>
          </w:tcPr>
          <w:p w:rsidR="00395869" w:rsidRPr="00A07636" w:rsidRDefault="00395869" w:rsidP="00A45BED">
            <w:pPr>
              <w:spacing w:after="160" w:line="200" w:lineRule="exact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en-US"/>
              </w:rPr>
              <w:t>PUNTEGGIO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/>
            <w:vAlign w:val="center"/>
          </w:tcPr>
          <w:p w:rsidR="00395869" w:rsidRPr="00A07636" w:rsidRDefault="00395869" w:rsidP="00A45BED">
            <w:pPr>
              <w:spacing w:after="160" w:line="200" w:lineRule="exact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en-US"/>
              </w:rPr>
              <w:t>AUTODICHIARAZIONE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:rsidR="00395869" w:rsidRPr="006E0228" w:rsidRDefault="00395869" w:rsidP="00A45BED">
            <w:pPr>
              <w:spacing w:after="160" w:line="200" w:lineRule="exact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6E0228">
              <w:rPr>
                <w:rFonts w:ascii="Calibri" w:eastAsia="Times New Roman" w:hAnsi="Calibri" w:cs="Calibri"/>
                <w:b/>
                <w:sz w:val="20"/>
                <w:szCs w:val="20"/>
                <w:lang w:eastAsia="en-US"/>
              </w:rPr>
              <w:t>RISERVATO UFFICIO</w:t>
            </w:r>
          </w:p>
        </w:tc>
      </w:tr>
      <w:tr w:rsidR="00395869" w:rsidRPr="00A07636" w:rsidTr="00A45BED">
        <w:trPr>
          <w:trHeight w:val="331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:rsidR="00395869" w:rsidRPr="00A07636" w:rsidRDefault="00395869" w:rsidP="00A45BED">
            <w:pPr>
              <w:spacing w:after="160" w:line="0" w:lineRule="atLeast"/>
              <w:ind w:left="120"/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20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:rsidR="00395869" w:rsidRPr="00A07636" w:rsidRDefault="00395869" w:rsidP="00A45BED">
            <w:pPr>
              <w:spacing w:after="160" w:line="0" w:lineRule="atLeast"/>
              <w:ind w:left="100"/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  <w:t>TITOLI CULTURALI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:rsidR="00395869" w:rsidRPr="00A07636" w:rsidRDefault="00395869" w:rsidP="00A45BED">
            <w:pPr>
              <w:spacing w:after="160" w:line="0" w:lineRule="atLeast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A07636" w:rsidTr="00A45BED">
        <w:trPr>
          <w:trHeight w:val="340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spacing w:after="160" w:line="0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20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autoSpaceDE w:val="0"/>
              <w:autoSpaceDN w:val="0"/>
              <w:adjustRightInd w:val="0"/>
              <w:spacing w:after="160"/>
              <w:ind w:left="101"/>
              <w:rPr>
                <w:rFonts w:ascii="Calibri" w:eastAsia="Times New Roman" w:hAnsi="Calibri" w:cs="Calibri"/>
                <w:bCs/>
                <w:sz w:val="22"/>
                <w:szCs w:val="22"/>
                <w:lang w:eastAsia="en-US"/>
              </w:rPr>
            </w:pPr>
            <w:r w:rsidRPr="00A07636">
              <w:rPr>
                <w:rFonts w:ascii="Calibri" w:eastAsia="Times New Roman" w:hAnsi="Calibri" w:cs="Calibri"/>
                <w:bCs/>
                <w:sz w:val="22"/>
                <w:szCs w:val="22"/>
                <w:lang w:eastAsia="en-US"/>
              </w:rPr>
              <w:t>Titolo di studio</w:t>
            </w:r>
          </w:p>
          <w:p w:rsidR="00395869" w:rsidRPr="00A07636" w:rsidRDefault="00395869" w:rsidP="00A45BED">
            <w:pPr>
              <w:autoSpaceDE w:val="0"/>
              <w:autoSpaceDN w:val="0"/>
              <w:adjustRightInd w:val="0"/>
              <w:spacing w:after="160"/>
              <w:ind w:left="101"/>
              <w:rPr>
                <w:rFonts w:ascii="Calibri" w:eastAsia="Times New Roman" w:hAnsi="Calibri" w:cs="Calibri"/>
                <w:sz w:val="22"/>
                <w:szCs w:val="22"/>
                <w:lang w:eastAsia="en-US"/>
              </w:rPr>
            </w:pPr>
            <w:r w:rsidRPr="00A07636">
              <w:rPr>
                <w:rFonts w:ascii="Calibri" w:eastAsia="Times New Roman" w:hAnsi="Calibri" w:cs="Calibri"/>
                <w:sz w:val="22"/>
                <w:szCs w:val="22"/>
                <w:lang w:eastAsia="en-US"/>
              </w:rPr>
              <w:t>(</w:t>
            </w:r>
            <w:r w:rsidRPr="00A07636"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  <w:t>Viene valutato solo il titolo di livello superiore):</w:t>
            </w:r>
          </w:p>
          <w:p w:rsidR="00395869" w:rsidRPr="00A07636" w:rsidRDefault="00395869" w:rsidP="00A45BED">
            <w:pPr>
              <w:autoSpaceDE w:val="0"/>
              <w:autoSpaceDN w:val="0"/>
              <w:adjustRightInd w:val="0"/>
              <w:spacing w:after="160"/>
              <w:ind w:left="101"/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>Laurea magistrale/vecchio ordinamento</w:t>
            </w:r>
          </w:p>
          <w:p w:rsidR="00395869" w:rsidRPr="00A07636" w:rsidRDefault="00395869" w:rsidP="00A45BED">
            <w:pPr>
              <w:autoSpaceDE w:val="0"/>
              <w:autoSpaceDN w:val="0"/>
              <w:adjustRightInd w:val="0"/>
              <w:spacing w:after="160"/>
              <w:ind w:left="101"/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 xml:space="preserve">Laurea triennale </w:t>
            </w:r>
          </w:p>
          <w:p w:rsidR="00395869" w:rsidRPr="00A07636" w:rsidRDefault="00395869" w:rsidP="00A45BED">
            <w:pPr>
              <w:autoSpaceDE w:val="0"/>
              <w:autoSpaceDN w:val="0"/>
              <w:adjustRightInd w:val="0"/>
              <w:spacing w:after="160"/>
              <w:ind w:left="101"/>
              <w:rPr>
                <w:rFonts w:ascii="Calibri" w:eastAsia="Times New Roman" w:hAnsi="Calibri" w:cs="Calibri"/>
                <w:sz w:val="22"/>
                <w:szCs w:val="22"/>
                <w:lang w:eastAsia="en-US"/>
              </w:rPr>
            </w:pPr>
            <w:r w:rsidRPr="00A07636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>Diploma di II grado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autoSpaceDE w:val="0"/>
              <w:autoSpaceDN w:val="0"/>
              <w:adjustRightInd w:val="0"/>
              <w:spacing w:after="160"/>
              <w:rPr>
                <w:rFonts w:ascii="Calibri" w:eastAsia="Times New Roman" w:hAnsi="Calibri" w:cs="Calibri"/>
                <w:sz w:val="22"/>
                <w:lang w:eastAsia="en-US"/>
              </w:rPr>
            </w:pPr>
          </w:p>
          <w:p w:rsidR="00395869" w:rsidRPr="00A07636" w:rsidRDefault="00395869" w:rsidP="00A45BED">
            <w:pPr>
              <w:autoSpaceDE w:val="0"/>
              <w:autoSpaceDN w:val="0"/>
              <w:adjustRightInd w:val="0"/>
              <w:spacing w:after="160"/>
              <w:rPr>
                <w:rFonts w:ascii="Calibri" w:eastAsia="Times New Roman" w:hAnsi="Calibri" w:cs="Calibri"/>
                <w:sz w:val="22"/>
                <w:lang w:eastAsia="en-US"/>
              </w:rPr>
            </w:pPr>
          </w:p>
          <w:p w:rsidR="00395869" w:rsidRPr="00A07636" w:rsidRDefault="00395869" w:rsidP="00A45BED">
            <w:pPr>
              <w:autoSpaceDE w:val="0"/>
              <w:autoSpaceDN w:val="0"/>
              <w:adjustRightInd w:val="0"/>
              <w:spacing w:after="160"/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 xml:space="preserve">P   10 </w:t>
            </w:r>
          </w:p>
          <w:p w:rsidR="00395869" w:rsidRPr="00A07636" w:rsidRDefault="00395869" w:rsidP="00A45BED">
            <w:pPr>
              <w:autoSpaceDE w:val="0"/>
              <w:autoSpaceDN w:val="0"/>
              <w:adjustRightInd w:val="0"/>
              <w:spacing w:after="160"/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>p    6</w:t>
            </w:r>
          </w:p>
          <w:p w:rsidR="00395869" w:rsidRPr="00A07636" w:rsidRDefault="00395869" w:rsidP="00A45BED">
            <w:pPr>
              <w:autoSpaceDE w:val="0"/>
              <w:autoSpaceDN w:val="0"/>
              <w:adjustRightInd w:val="0"/>
              <w:spacing w:after="160"/>
              <w:rPr>
                <w:rFonts w:ascii="Calibri" w:eastAsia="Times New Roman" w:hAnsi="Calibri" w:cs="Calibri"/>
                <w:sz w:val="22"/>
                <w:lang w:eastAsia="en-US"/>
              </w:rPr>
            </w:pPr>
            <w:r w:rsidRPr="00A07636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>p    2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A07636" w:rsidTr="00A45BED">
        <w:trPr>
          <w:trHeight w:val="599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5869" w:rsidRPr="00A07636" w:rsidRDefault="00395869" w:rsidP="00A45BED">
            <w:pPr>
              <w:spacing w:after="160" w:line="0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20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869" w:rsidRPr="00A07636" w:rsidRDefault="00395869" w:rsidP="00A45BED">
            <w:pPr>
              <w:spacing w:after="160" w:line="276" w:lineRule="auto"/>
              <w:ind w:left="101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Certificazioni informatiche: (ECDL, CISCO…)</w:t>
            </w:r>
          </w:p>
          <w:p w:rsidR="00395869" w:rsidRPr="00A07636" w:rsidRDefault="00395869" w:rsidP="00A45BED">
            <w:pPr>
              <w:spacing w:after="160" w:line="276" w:lineRule="auto"/>
              <w:ind w:left="101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 xml:space="preserve">Avanzate </w:t>
            </w:r>
          </w:p>
          <w:p w:rsidR="00395869" w:rsidRPr="00A07636" w:rsidRDefault="00395869" w:rsidP="00A45BED">
            <w:pPr>
              <w:spacing w:after="160" w:line="276" w:lineRule="auto"/>
              <w:ind w:left="101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Base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869" w:rsidRPr="00A07636" w:rsidRDefault="00395869" w:rsidP="00A45BED">
            <w:pPr>
              <w:spacing w:after="160" w:line="200" w:lineRule="exac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  <w:p w:rsidR="00395869" w:rsidRPr="00A07636" w:rsidRDefault="00395869" w:rsidP="00A45BED">
            <w:pPr>
              <w:spacing w:after="160" w:line="200" w:lineRule="exac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 xml:space="preserve">p. 4 </w:t>
            </w:r>
          </w:p>
          <w:p w:rsidR="00395869" w:rsidRPr="00A07636" w:rsidRDefault="00395869" w:rsidP="00A45BED">
            <w:pPr>
              <w:spacing w:after="160" w:line="200" w:lineRule="exac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p. 3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A07636" w:rsidTr="00A45BED">
        <w:trPr>
          <w:trHeight w:val="599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5869" w:rsidRPr="00A07636" w:rsidRDefault="00395869" w:rsidP="00A45BED">
            <w:pPr>
              <w:spacing w:after="160" w:line="0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20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869" w:rsidRPr="00A07636" w:rsidRDefault="00395869" w:rsidP="00A45BED">
            <w:pPr>
              <w:spacing w:after="160" w:line="276" w:lineRule="auto"/>
              <w:ind w:left="101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Corsi di formazione di informatica (</w:t>
            </w:r>
            <w:proofErr w:type="spellStart"/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max</w:t>
            </w:r>
            <w:proofErr w:type="spellEnd"/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 xml:space="preserve"> 4)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869" w:rsidRPr="00A07636" w:rsidRDefault="00395869" w:rsidP="00A45BED">
            <w:pPr>
              <w:spacing w:after="160" w:line="200" w:lineRule="exac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p. 1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A07636" w:rsidTr="00A45BED">
        <w:trPr>
          <w:trHeight w:val="371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5869" w:rsidRPr="00A07636" w:rsidRDefault="00395869" w:rsidP="00A45BED">
            <w:pPr>
              <w:spacing w:after="160" w:line="0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20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869" w:rsidRPr="00A07636" w:rsidRDefault="00395869" w:rsidP="00A45BED">
            <w:pPr>
              <w:spacing w:after="160" w:line="276" w:lineRule="auto"/>
              <w:ind w:left="101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Certificazioni linguistiche (lingua inglese)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869" w:rsidRPr="00A07636" w:rsidRDefault="00395869" w:rsidP="00A45BED">
            <w:pPr>
              <w:spacing w:after="160" w:line="200" w:lineRule="exac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p. 2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A07636" w:rsidTr="00A45BED">
        <w:trPr>
          <w:trHeight w:val="410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:rsidR="00395869" w:rsidRPr="00A07636" w:rsidRDefault="00395869" w:rsidP="00A45BED">
            <w:pPr>
              <w:spacing w:after="160" w:line="212" w:lineRule="exact"/>
              <w:ind w:left="120"/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</w:pPr>
            <w:bookmarkStart w:id="0" w:name="_GoBack"/>
            <w:bookmarkEnd w:id="0"/>
          </w:p>
        </w:tc>
        <w:tc>
          <w:tcPr>
            <w:tcW w:w="420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:rsidR="00395869" w:rsidRPr="00A07636" w:rsidRDefault="00395869" w:rsidP="00A45BED">
            <w:pPr>
              <w:spacing w:after="160" w:line="208" w:lineRule="exact"/>
              <w:ind w:left="100"/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  <w:t>ALTRI TITOLI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:rsidR="00395869" w:rsidRPr="00A07636" w:rsidRDefault="00395869" w:rsidP="00A45BED">
            <w:pPr>
              <w:spacing w:after="160" w:line="212" w:lineRule="exact"/>
              <w:jc w:val="center"/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A07636" w:rsidTr="00A45BED">
        <w:trPr>
          <w:trHeight w:val="603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spacing w:after="160" w:line="0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20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spacing w:after="160" w:line="212" w:lineRule="exact"/>
              <w:ind w:left="100"/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>Pregresse esperienze come esperto nella tipologia di progetti FSE PON/PNRR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p3 (</w:t>
            </w:r>
            <w:proofErr w:type="spellStart"/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max</w:t>
            </w:r>
            <w:proofErr w:type="spellEnd"/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 xml:space="preserve"> 5 progetti) 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A07636" w:rsidTr="00A45BED">
        <w:trPr>
          <w:trHeight w:val="654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spacing w:after="160" w:line="0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20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spacing w:after="160" w:line="212" w:lineRule="exact"/>
              <w:ind w:left="100"/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>Pregresse esperienze in progetti PTOF in questo istituto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p2 (</w:t>
            </w:r>
            <w:proofErr w:type="spellStart"/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max</w:t>
            </w:r>
            <w:proofErr w:type="spellEnd"/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 xml:space="preserve"> 5 progetti)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A07636" w:rsidTr="00A45BED">
        <w:trPr>
          <w:trHeight w:val="459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spacing w:after="160" w:line="0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20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spacing w:after="160" w:line="212" w:lineRule="exact"/>
              <w:ind w:left="100"/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>Anni di servizio presso l’IC Rovellasca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p2 (</w:t>
            </w:r>
            <w:proofErr w:type="spellStart"/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max</w:t>
            </w:r>
            <w:proofErr w:type="spellEnd"/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 xml:space="preserve"> 5 anni)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A07636" w:rsidTr="00A45BED">
        <w:trPr>
          <w:trHeight w:val="459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spacing w:after="160" w:line="0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20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spacing w:after="160" w:line="212" w:lineRule="exact"/>
              <w:ind w:left="100"/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>Incarichi di Funzione Strumentale/ Team digitale/Animatore digitale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p. 3 (</w:t>
            </w:r>
            <w:proofErr w:type="spellStart"/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max</w:t>
            </w:r>
            <w:proofErr w:type="spellEnd"/>
            <w:r w:rsidRPr="00A07636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 xml:space="preserve"> 5 incarichi)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A07636" w:rsidTr="00A45BED">
        <w:trPr>
          <w:trHeight w:val="340"/>
          <w:jc w:val="center"/>
        </w:trPr>
        <w:tc>
          <w:tcPr>
            <w:tcW w:w="42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:rsidR="00395869" w:rsidRPr="00A07636" w:rsidRDefault="00395869" w:rsidP="00A45BED">
            <w:pPr>
              <w:spacing w:after="160" w:line="0" w:lineRule="atLeast"/>
              <w:ind w:left="120"/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</w:pPr>
            <w:r w:rsidRPr="00A07636"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  <w:t>Totale punteggio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:rsidR="00395869" w:rsidRPr="00A07636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</w:tbl>
    <w:p w:rsidR="00395869" w:rsidRDefault="00395869" w:rsidP="00395869">
      <w:pPr>
        <w:pStyle w:val="Paragrafoelenco"/>
        <w:jc w:val="both"/>
        <w:rPr>
          <w:rFonts w:asciiTheme="majorHAnsi" w:eastAsia="Times New Roman" w:hAnsiTheme="majorHAnsi" w:cstheme="majorHAnsi"/>
          <w:b/>
          <w:lang w:eastAsia="en-US"/>
        </w:rPr>
      </w:pPr>
    </w:p>
    <w:p w:rsidR="00395869" w:rsidRDefault="00395869" w:rsidP="00395869">
      <w:pPr>
        <w:rPr>
          <w:rFonts w:asciiTheme="majorHAnsi" w:eastAsia="Times New Roman" w:hAnsiTheme="majorHAnsi" w:cstheme="majorHAnsi"/>
          <w:b/>
          <w:sz w:val="22"/>
          <w:lang w:eastAsia="en-US"/>
        </w:rPr>
      </w:pPr>
      <w:r>
        <w:rPr>
          <w:rFonts w:asciiTheme="majorHAnsi" w:eastAsia="Times New Roman" w:hAnsiTheme="majorHAnsi" w:cstheme="majorHAnsi"/>
          <w:b/>
          <w:lang w:eastAsia="en-US"/>
        </w:rPr>
        <w:br w:type="page"/>
      </w:r>
    </w:p>
    <w:p w:rsidR="00395869" w:rsidRPr="00A07636" w:rsidRDefault="00395869" w:rsidP="00395869">
      <w:pPr>
        <w:pStyle w:val="Paragrafoelenco"/>
        <w:numPr>
          <w:ilvl w:val="0"/>
          <w:numId w:val="17"/>
        </w:numPr>
        <w:ind w:left="1134"/>
        <w:jc w:val="both"/>
        <w:rPr>
          <w:rFonts w:asciiTheme="majorHAnsi" w:eastAsia="Times New Roman" w:hAnsiTheme="majorHAnsi" w:cstheme="majorHAnsi"/>
          <w:b/>
          <w:lang w:eastAsia="en-US"/>
        </w:rPr>
      </w:pPr>
      <w:r>
        <w:rPr>
          <w:rFonts w:asciiTheme="majorHAnsi" w:eastAsia="Times New Roman" w:hAnsiTheme="majorHAnsi" w:cstheme="majorHAnsi"/>
          <w:b/>
          <w:lang w:eastAsia="en-US"/>
        </w:rPr>
        <w:lastRenderedPageBreak/>
        <w:t>TUTOR</w:t>
      </w:r>
    </w:p>
    <w:tbl>
      <w:tblPr>
        <w:tblW w:w="962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"/>
        <w:gridCol w:w="4344"/>
        <w:gridCol w:w="1275"/>
        <w:gridCol w:w="1985"/>
        <w:gridCol w:w="1984"/>
      </w:tblGrid>
      <w:tr w:rsidR="00395869" w:rsidRPr="00D028F2" w:rsidTr="00A45BED">
        <w:trPr>
          <w:trHeight w:val="342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spacing w:after="160" w:line="0" w:lineRule="atLeast"/>
              <w:ind w:left="-420" w:firstLine="420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3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5869" w:rsidRPr="00D028F2" w:rsidRDefault="00395869" w:rsidP="00A45BED">
            <w:pPr>
              <w:spacing w:after="160" w:line="200" w:lineRule="exac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b/>
                <w:sz w:val="22"/>
                <w:szCs w:val="22"/>
                <w:lang w:eastAsia="en-US"/>
              </w:rPr>
              <w:t>TUTOR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/>
            <w:vAlign w:val="center"/>
          </w:tcPr>
          <w:p w:rsidR="00395869" w:rsidRPr="00D028F2" w:rsidRDefault="00395869" w:rsidP="00A45BED">
            <w:pPr>
              <w:spacing w:after="160" w:line="200" w:lineRule="exact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b/>
                <w:sz w:val="20"/>
                <w:szCs w:val="20"/>
                <w:lang w:eastAsia="en-US"/>
              </w:rPr>
              <w:t>MODALITÀ DI VALUTAZIONE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/>
            <w:vAlign w:val="center"/>
          </w:tcPr>
          <w:p w:rsidR="00395869" w:rsidRPr="00A07636" w:rsidRDefault="00395869" w:rsidP="00A45BED">
            <w:pPr>
              <w:spacing w:after="160" w:line="200" w:lineRule="exact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en-US"/>
              </w:rPr>
              <w:t>AUTODICHIARAZIONE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:rsidR="00395869" w:rsidRPr="006E0228" w:rsidRDefault="00395869" w:rsidP="00A45BED">
            <w:pPr>
              <w:spacing w:after="160" w:line="200" w:lineRule="exact"/>
              <w:jc w:val="center"/>
              <w:rPr>
                <w:rFonts w:eastAsia="Times New Roman" w:cstheme="minorHAnsi"/>
                <w:sz w:val="20"/>
                <w:szCs w:val="20"/>
                <w:lang w:eastAsia="en-US"/>
              </w:rPr>
            </w:pPr>
            <w:r w:rsidRPr="006E0228">
              <w:rPr>
                <w:rFonts w:ascii="Calibri" w:eastAsia="Times New Roman" w:hAnsi="Calibri" w:cs="Calibri"/>
                <w:b/>
                <w:sz w:val="20"/>
                <w:szCs w:val="20"/>
                <w:lang w:eastAsia="en-US"/>
              </w:rPr>
              <w:t>RISERVATO UFFICIO</w:t>
            </w:r>
          </w:p>
        </w:tc>
      </w:tr>
      <w:tr w:rsidR="00395869" w:rsidRPr="00D028F2" w:rsidTr="00A45BED">
        <w:trPr>
          <w:trHeight w:val="331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:rsidR="00395869" w:rsidRPr="00D028F2" w:rsidRDefault="00395869" w:rsidP="00A45BED">
            <w:pPr>
              <w:spacing w:after="160" w:line="0" w:lineRule="atLeast"/>
              <w:ind w:left="120"/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3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:rsidR="00395869" w:rsidRPr="00D028F2" w:rsidRDefault="00395869" w:rsidP="00A45BED">
            <w:pPr>
              <w:spacing w:after="160" w:line="0" w:lineRule="atLeast"/>
              <w:ind w:left="100"/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  <w:t>TITOLI CULTURALI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:rsidR="00395869" w:rsidRPr="00D028F2" w:rsidRDefault="00395869" w:rsidP="00A45BED">
            <w:pPr>
              <w:spacing w:after="160" w:line="0" w:lineRule="atLeast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D028F2" w:rsidTr="00A45BED">
        <w:trPr>
          <w:trHeight w:val="340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spacing w:after="160" w:line="0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3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autoSpaceDE w:val="0"/>
              <w:autoSpaceDN w:val="0"/>
              <w:adjustRightInd w:val="0"/>
              <w:spacing w:after="160"/>
              <w:ind w:left="101"/>
              <w:rPr>
                <w:rFonts w:ascii="Calibri" w:eastAsia="Times New Roman" w:hAnsi="Calibri" w:cs="Calibri"/>
                <w:bCs/>
                <w:sz w:val="22"/>
                <w:szCs w:val="22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bCs/>
                <w:sz w:val="22"/>
                <w:szCs w:val="22"/>
                <w:lang w:eastAsia="en-US"/>
              </w:rPr>
              <w:t>Titolo di studio</w:t>
            </w:r>
          </w:p>
          <w:p w:rsidR="00395869" w:rsidRPr="00D028F2" w:rsidRDefault="00395869" w:rsidP="00A45BED">
            <w:pPr>
              <w:autoSpaceDE w:val="0"/>
              <w:autoSpaceDN w:val="0"/>
              <w:adjustRightInd w:val="0"/>
              <w:spacing w:after="160"/>
              <w:ind w:left="101"/>
              <w:rPr>
                <w:rFonts w:ascii="Calibri" w:eastAsia="Times New Roman" w:hAnsi="Calibri" w:cs="Calibri"/>
                <w:sz w:val="22"/>
                <w:szCs w:val="22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sz w:val="22"/>
                <w:szCs w:val="22"/>
                <w:lang w:eastAsia="en-US"/>
              </w:rPr>
              <w:t>(</w:t>
            </w:r>
            <w:r w:rsidRPr="00D028F2">
              <w:rPr>
                <w:rFonts w:ascii="Calibri" w:eastAsia="Times New Roman" w:hAnsi="Calibri" w:cs="Calibri"/>
                <w:sz w:val="18"/>
                <w:szCs w:val="18"/>
                <w:lang w:eastAsia="en-US"/>
              </w:rPr>
              <w:t>Viene valutato solo il titolo di livello superiore):</w:t>
            </w:r>
          </w:p>
          <w:p w:rsidR="00395869" w:rsidRPr="00D028F2" w:rsidRDefault="00395869" w:rsidP="00A45BED">
            <w:pPr>
              <w:autoSpaceDE w:val="0"/>
              <w:autoSpaceDN w:val="0"/>
              <w:adjustRightInd w:val="0"/>
              <w:spacing w:after="160"/>
              <w:ind w:left="101"/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>Laurea magistrale/vecchio ordinamento</w:t>
            </w:r>
          </w:p>
          <w:p w:rsidR="00395869" w:rsidRPr="00D028F2" w:rsidRDefault="00395869" w:rsidP="00A45BED">
            <w:pPr>
              <w:autoSpaceDE w:val="0"/>
              <w:autoSpaceDN w:val="0"/>
              <w:adjustRightInd w:val="0"/>
              <w:spacing w:after="160"/>
              <w:ind w:left="101"/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 xml:space="preserve">Laurea triennale </w:t>
            </w:r>
          </w:p>
          <w:p w:rsidR="00395869" w:rsidRPr="00D028F2" w:rsidRDefault="00395869" w:rsidP="00A45BED">
            <w:pPr>
              <w:autoSpaceDE w:val="0"/>
              <w:autoSpaceDN w:val="0"/>
              <w:adjustRightInd w:val="0"/>
              <w:spacing w:after="160"/>
              <w:ind w:left="101"/>
              <w:rPr>
                <w:rFonts w:ascii="Calibri" w:eastAsia="Times New Roman" w:hAnsi="Calibri" w:cs="Calibri"/>
                <w:sz w:val="22"/>
                <w:szCs w:val="22"/>
                <w:lang w:eastAsia="en-US"/>
              </w:rPr>
            </w:pPr>
            <w:r w:rsidRPr="00D028F2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>Diploma di II grado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autoSpaceDE w:val="0"/>
              <w:autoSpaceDN w:val="0"/>
              <w:adjustRightInd w:val="0"/>
              <w:spacing w:after="160"/>
              <w:rPr>
                <w:rFonts w:ascii="Calibri" w:eastAsia="Times New Roman" w:hAnsi="Calibri" w:cs="Calibri"/>
                <w:sz w:val="22"/>
                <w:lang w:eastAsia="en-US"/>
              </w:rPr>
            </w:pPr>
          </w:p>
          <w:p w:rsidR="00395869" w:rsidRPr="00D028F2" w:rsidRDefault="00395869" w:rsidP="00A45BED">
            <w:pPr>
              <w:autoSpaceDE w:val="0"/>
              <w:autoSpaceDN w:val="0"/>
              <w:adjustRightInd w:val="0"/>
              <w:spacing w:after="160"/>
              <w:rPr>
                <w:rFonts w:ascii="Calibri" w:eastAsia="Times New Roman" w:hAnsi="Calibri" w:cs="Calibri"/>
                <w:sz w:val="22"/>
                <w:lang w:eastAsia="en-US"/>
              </w:rPr>
            </w:pPr>
          </w:p>
          <w:p w:rsidR="00395869" w:rsidRPr="00D028F2" w:rsidRDefault="00395869" w:rsidP="00A45BED">
            <w:pPr>
              <w:autoSpaceDE w:val="0"/>
              <w:autoSpaceDN w:val="0"/>
              <w:adjustRightInd w:val="0"/>
              <w:spacing w:after="160"/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 xml:space="preserve">P   10 </w:t>
            </w:r>
          </w:p>
          <w:p w:rsidR="00395869" w:rsidRPr="00D028F2" w:rsidRDefault="00395869" w:rsidP="00A45BED">
            <w:pPr>
              <w:autoSpaceDE w:val="0"/>
              <w:autoSpaceDN w:val="0"/>
              <w:adjustRightInd w:val="0"/>
              <w:spacing w:after="160"/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>p    6</w:t>
            </w:r>
          </w:p>
          <w:p w:rsidR="00395869" w:rsidRPr="00D028F2" w:rsidRDefault="00395869" w:rsidP="00A45BED">
            <w:pPr>
              <w:autoSpaceDE w:val="0"/>
              <w:autoSpaceDN w:val="0"/>
              <w:adjustRightInd w:val="0"/>
              <w:spacing w:after="160"/>
              <w:rPr>
                <w:rFonts w:ascii="Calibri" w:eastAsia="Times New Roman" w:hAnsi="Calibri" w:cs="Calibri"/>
                <w:sz w:val="22"/>
                <w:lang w:eastAsia="en-US"/>
              </w:rPr>
            </w:pPr>
            <w:r w:rsidRPr="00D028F2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>p    2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D028F2" w:rsidTr="00A45BED">
        <w:trPr>
          <w:trHeight w:val="599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5869" w:rsidRPr="00D028F2" w:rsidRDefault="00395869" w:rsidP="00A45BED">
            <w:pPr>
              <w:spacing w:after="160" w:line="0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3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869" w:rsidRPr="00D028F2" w:rsidRDefault="00395869" w:rsidP="00A45BED">
            <w:pPr>
              <w:spacing w:after="160" w:line="276" w:lineRule="auto"/>
              <w:ind w:left="101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Certificazioni informatiche: (ECDL, CISCO…)</w:t>
            </w:r>
          </w:p>
          <w:p w:rsidR="00395869" w:rsidRPr="00D028F2" w:rsidRDefault="00395869" w:rsidP="00A45BED">
            <w:pPr>
              <w:spacing w:after="160" w:line="276" w:lineRule="auto"/>
              <w:ind w:left="101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 xml:space="preserve">Avanzate </w:t>
            </w:r>
          </w:p>
          <w:p w:rsidR="00395869" w:rsidRPr="00D028F2" w:rsidRDefault="00395869" w:rsidP="00A45BED">
            <w:pPr>
              <w:spacing w:after="160" w:line="276" w:lineRule="auto"/>
              <w:ind w:left="101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Base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869" w:rsidRPr="00D028F2" w:rsidRDefault="00395869" w:rsidP="00A45BED">
            <w:pPr>
              <w:spacing w:after="160" w:line="200" w:lineRule="exac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  <w:p w:rsidR="00395869" w:rsidRPr="00D028F2" w:rsidRDefault="00395869" w:rsidP="00A45BED">
            <w:pPr>
              <w:spacing w:after="160" w:line="200" w:lineRule="exac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 xml:space="preserve">p. 4 </w:t>
            </w:r>
          </w:p>
          <w:p w:rsidR="00395869" w:rsidRPr="00D028F2" w:rsidRDefault="00395869" w:rsidP="00A45BED">
            <w:pPr>
              <w:spacing w:after="160" w:line="200" w:lineRule="exac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p. 3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D028F2" w:rsidTr="00A45BED">
        <w:trPr>
          <w:trHeight w:val="599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5869" w:rsidRPr="00D028F2" w:rsidRDefault="00395869" w:rsidP="00A45BED">
            <w:pPr>
              <w:spacing w:after="160" w:line="0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3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869" w:rsidRPr="00D028F2" w:rsidRDefault="00395869" w:rsidP="00044AC9">
            <w:pPr>
              <w:spacing w:after="160" w:line="276" w:lineRule="auto"/>
              <w:ind w:left="101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 xml:space="preserve">Corsi di formazione di informatica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869" w:rsidRPr="00D028F2" w:rsidRDefault="00395869" w:rsidP="00A45BED">
            <w:pPr>
              <w:spacing w:after="160" w:line="200" w:lineRule="exac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p. 1</w:t>
            </w:r>
            <w:r w:rsidR="00044AC9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 xml:space="preserve"> </w:t>
            </w:r>
            <w:r w:rsidR="00044AC9" w:rsidRPr="00044AC9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(</w:t>
            </w:r>
            <w:proofErr w:type="spellStart"/>
            <w:r w:rsidR="00044AC9" w:rsidRPr="00044AC9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max</w:t>
            </w:r>
            <w:proofErr w:type="spellEnd"/>
            <w:r w:rsidR="00044AC9" w:rsidRPr="00044AC9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 xml:space="preserve"> 4</w:t>
            </w:r>
            <w:r w:rsidR="00044AC9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 xml:space="preserve"> corsi</w:t>
            </w:r>
            <w:r w:rsidR="00044AC9" w:rsidRPr="00044AC9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D028F2" w:rsidTr="00A45BED">
        <w:trPr>
          <w:trHeight w:val="371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5869" w:rsidRPr="00D028F2" w:rsidRDefault="00395869" w:rsidP="00A45BED">
            <w:pPr>
              <w:spacing w:after="160" w:line="0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3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869" w:rsidRPr="00D028F2" w:rsidRDefault="00395869" w:rsidP="00A45BED">
            <w:pPr>
              <w:spacing w:after="160" w:line="276" w:lineRule="auto"/>
              <w:ind w:left="101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Certificazioni linguistiche (lingua inglese)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869" w:rsidRPr="00D028F2" w:rsidRDefault="00395869" w:rsidP="00A45BED">
            <w:pPr>
              <w:spacing w:after="160" w:line="200" w:lineRule="exac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p. 2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D028F2" w:rsidTr="00A45BED">
        <w:trPr>
          <w:trHeight w:val="410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:rsidR="00395869" w:rsidRPr="00D028F2" w:rsidRDefault="00395869" w:rsidP="00A45BED">
            <w:pPr>
              <w:spacing w:after="160" w:line="212" w:lineRule="exact"/>
              <w:ind w:left="120"/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3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:rsidR="00395869" w:rsidRPr="00D028F2" w:rsidRDefault="00395869" w:rsidP="00A45BED">
            <w:pPr>
              <w:spacing w:after="160" w:line="208" w:lineRule="exact"/>
              <w:ind w:left="100"/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  <w:t>ALTRI TITOLI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:rsidR="00395869" w:rsidRPr="00D028F2" w:rsidRDefault="00395869" w:rsidP="00A45BED">
            <w:pPr>
              <w:spacing w:after="160" w:line="212" w:lineRule="exact"/>
              <w:jc w:val="center"/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D028F2" w:rsidTr="00A45BED">
        <w:trPr>
          <w:trHeight w:val="603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spacing w:after="160" w:line="0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3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spacing w:after="160" w:line="212" w:lineRule="exact"/>
              <w:ind w:left="100"/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>Pregresse esperienze come tutor nella tipologia di progetti FSE PON/PNRR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p3 (</w:t>
            </w:r>
            <w:proofErr w:type="spellStart"/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max</w:t>
            </w:r>
            <w:proofErr w:type="spellEnd"/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 xml:space="preserve"> 5 progetti) 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D028F2" w:rsidTr="00A45BED">
        <w:trPr>
          <w:trHeight w:val="654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spacing w:after="160" w:line="0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3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spacing w:after="160" w:line="212" w:lineRule="exact"/>
              <w:ind w:left="100"/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>Pregresse esperienze in progetti PTOF in questo istituto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p2 (</w:t>
            </w:r>
            <w:proofErr w:type="spellStart"/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max</w:t>
            </w:r>
            <w:proofErr w:type="spellEnd"/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 xml:space="preserve"> 5 progetti)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D028F2" w:rsidTr="00A45BED">
        <w:trPr>
          <w:trHeight w:val="459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spacing w:after="160" w:line="0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3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spacing w:after="160" w:line="212" w:lineRule="exact"/>
              <w:ind w:left="100"/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>Anni di servizio presso l’IC Rovellasca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p2  (</w:t>
            </w:r>
            <w:proofErr w:type="spellStart"/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max</w:t>
            </w:r>
            <w:proofErr w:type="spellEnd"/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 xml:space="preserve"> 5 anni)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D028F2" w:rsidTr="00A45BED">
        <w:trPr>
          <w:trHeight w:val="459"/>
          <w:jc w:val="center"/>
        </w:trPr>
        <w:tc>
          <w:tcPr>
            <w:tcW w:w="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spacing w:after="160" w:line="0" w:lineRule="atLeast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3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spacing w:after="160" w:line="212" w:lineRule="exact"/>
              <w:ind w:left="100"/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Book Antiqua" w:hAnsi="Calibri" w:cs="Calibri"/>
                <w:sz w:val="20"/>
                <w:szCs w:val="20"/>
                <w:lang w:eastAsia="en-US"/>
              </w:rPr>
              <w:t>Incarichi di Funzione Strumentale/ Team digitale/Animatore digitale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p. 3 (</w:t>
            </w:r>
            <w:proofErr w:type="spellStart"/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>max</w:t>
            </w:r>
            <w:proofErr w:type="spellEnd"/>
            <w:r w:rsidRPr="00D028F2"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  <w:t xml:space="preserve"> 5 incarichi)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  <w:tr w:rsidR="00395869" w:rsidRPr="00D028F2" w:rsidTr="00A45BED">
        <w:trPr>
          <w:trHeight w:val="340"/>
          <w:jc w:val="center"/>
        </w:trPr>
        <w:tc>
          <w:tcPr>
            <w:tcW w:w="43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:rsidR="00395869" w:rsidRPr="00D028F2" w:rsidRDefault="00395869" w:rsidP="00A45BED">
            <w:pPr>
              <w:spacing w:after="160" w:line="0" w:lineRule="atLeast"/>
              <w:ind w:left="120"/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</w:pPr>
            <w:r w:rsidRPr="00D028F2">
              <w:rPr>
                <w:rFonts w:ascii="Calibri" w:eastAsia="Book Antiqua" w:hAnsi="Calibri" w:cs="Calibri"/>
                <w:b/>
                <w:sz w:val="20"/>
                <w:szCs w:val="20"/>
                <w:lang w:eastAsia="en-US"/>
              </w:rPr>
              <w:t>Totale punteggio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:rsidR="00395869" w:rsidRPr="00D028F2" w:rsidRDefault="00395869" w:rsidP="00A45BED">
            <w:pPr>
              <w:spacing w:after="160" w:line="0" w:lineRule="atLeast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</w:p>
        </w:tc>
      </w:tr>
    </w:tbl>
    <w:p w:rsidR="00395869" w:rsidRPr="00A07636" w:rsidRDefault="00395869" w:rsidP="00395869">
      <w:pPr>
        <w:spacing w:after="21"/>
        <w:rPr>
          <w:rFonts w:asciiTheme="majorHAnsi" w:hAnsiTheme="majorHAnsi" w:cstheme="majorHAnsi"/>
        </w:rPr>
      </w:pPr>
    </w:p>
    <w:p w:rsidR="00395869" w:rsidRPr="00A07636" w:rsidRDefault="00395869" w:rsidP="00395869">
      <w:pPr>
        <w:spacing w:line="256" w:lineRule="auto"/>
        <w:rPr>
          <w:rFonts w:asciiTheme="majorHAnsi" w:hAnsiTheme="majorHAnsi" w:cstheme="maj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95869" w:rsidRPr="00A07636" w:rsidTr="00A45BED">
        <w:tc>
          <w:tcPr>
            <w:tcW w:w="4814" w:type="dxa"/>
          </w:tcPr>
          <w:p w:rsidR="00395869" w:rsidRPr="00A07636" w:rsidRDefault="00395869" w:rsidP="00A45BED">
            <w:pPr>
              <w:spacing w:before="120" w:after="120" w:line="276" w:lineRule="auto"/>
              <w:jc w:val="center"/>
              <w:rPr>
                <w:rFonts w:asciiTheme="majorHAnsi" w:hAnsiTheme="majorHAnsi" w:cstheme="majorHAnsi"/>
              </w:rPr>
            </w:pPr>
            <w:r w:rsidRPr="00A07636">
              <w:rPr>
                <w:rFonts w:asciiTheme="majorHAnsi" w:hAnsiTheme="majorHAnsi" w:cstheme="majorHAnsi"/>
              </w:rPr>
              <w:t>Luogo e data</w:t>
            </w:r>
          </w:p>
        </w:tc>
        <w:tc>
          <w:tcPr>
            <w:tcW w:w="4814" w:type="dxa"/>
          </w:tcPr>
          <w:p w:rsidR="00395869" w:rsidRPr="00A07636" w:rsidRDefault="00395869" w:rsidP="00A45BED">
            <w:pPr>
              <w:spacing w:before="120" w:after="120" w:line="276" w:lineRule="auto"/>
              <w:jc w:val="center"/>
              <w:rPr>
                <w:rFonts w:asciiTheme="majorHAnsi" w:hAnsiTheme="majorHAnsi" w:cstheme="majorHAnsi"/>
              </w:rPr>
            </w:pPr>
            <w:r w:rsidRPr="00A07636">
              <w:rPr>
                <w:rFonts w:asciiTheme="majorHAnsi" w:hAnsiTheme="majorHAnsi" w:cstheme="majorHAnsi"/>
              </w:rPr>
              <w:t>Firma del Partecipante</w:t>
            </w:r>
          </w:p>
        </w:tc>
      </w:tr>
      <w:tr w:rsidR="00395869" w:rsidRPr="00A07636" w:rsidTr="00A45BED">
        <w:tc>
          <w:tcPr>
            <w:tcW w:w="4814" w:type="dxa"/>
          </w:tcPr>
          <w:p w:rsidR="00395869" w:rsidRPr="00A07636" w:rsidRDefault="00395869" w:rsidP="00A45BED">
            <w:pPr>
              <w:spacing w:before="120" w:after="120" w:line="276" w:lineRule="auto"/>
              <w:jc w:val="center"/>
              <w:rPr>
                <w:rFonts w:asciiTheme="majorHAnsi" w:hAnsiTheme="majorHAnsi" w:cstheme="majorHAnsi"/>
              </w:rPr>
            </w:pPr>
            <w:r w:rsidRPr="00A07636">
              <w:rPr>
                <w:rFonts w:asciiTheme="majorHAnsi" w:hAnsiTheme="majorHAnsi" w:cstheme="majorHAnsi"/>
              </w:rPr>
              <w:t>_______________, ______________</w:t>
            </w:r>
          </w:p>
        </w:tc>
        <w:tc>
          <w:tcPr>
            <w:tcW w:w="4814" w:type="dxa"/>
          </w:tcPr>
          <w:p w:rsidR="00395869" w:rsidRPr="00A07636" w:rsidRDefault="00395869" w:rsidP="00A45BED">
            <w:pPr>
              <w:spacing w:before="120" w:after="120" w:line="276" w:lineRule="auto"/>
              <w:jc w:val="center"/>
              <w:rPr>
                <w:rFonts w:asciiTheme="majorHAnsi" w:hAnsiTheme="majorHAnsi" w:cstheme="majorHAnsi"/>
              </w:rPr>
            </w:pPr>
            <w:r w:rsidRPr="00A07636">
              <w:rPr>
                <w:rFonts w:asciiTheme="majorHAnsi" w:hAnsiTheme="majorHAnsi" w:cstheme="majorHAnsi"/>
              </w:rPr>
              <w:t>____________________________</w:t>
            </w:r>
          </w:p>
        </w:tc>
      </w:tr>
    </w:tbl>
    <w:p w:rsidR="00395869" w:rsidRPr="00A07636" w:rsidRDefault="00395869" w:rsidP="00395869">
      <w:pPr>
        <w:jc w:val="both"/>
        <w:rPr>
          <w:rFonts w:asciiTheme="majorHAnsi" w:hAnsiTheme="majorHAnsi" w:cstheme="majorHAnsi"/>
        </w:rPr>
      </w:pPr>
    </w:p>
    <w:p w:rsidR="00395869" w:rsidRPr="00A07636" w:rsidRDefault="00395869" w:rsidP="00395869">
      <w:pPr>
        <w:rPr>
          <w:rFonts w:asciiTheme="majorHAnsi" w:hAnsiTheme="majorHAnsi" w:cstheme="majorHAnsi"/>
        </w:rPr>
      </w:pPr>
    </w:p>
    <w:sectPr w:rsidR="00395869" w:rsidRPr="00A07636" w:rsidSect="00C210D0">
      <w:headerReference w:type="default" r:id="rId7"/>
      <w:footerReference w:type="default" r:id="rId8"/>
      <w:pgSz w:w="11900" w:h="16840"/>
      <w:pgMar w:top="1417" w:right="1134" w:bottom="1134" w:left="1134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869" w:rsidRDefault="00395869" w:rsidP="00EC00A5">
      <w:r>
        <w:separator/>
      </w:r>
    </w:p>
  </w:endnote>
  <w:endnote w:type="continuationSeparator" w:id="0">
    <w:p w:rsidR="00395869" w:rsidRDefault="00395869" w:rsidP="00EC0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198" w:rsidRDefault="00844198" w:rsidP="00C4196A">
    <w:pPr>
      <w:pStyle w:val="Pidipagina"/>
    </w:pPr>
    <w:r>
      <w:t>_____________________________________________________________________________</w:t>
    </w:r>
    <w:r w:rsidR="00A44396">
      <w:t>_</w:t>
    </w:r>
  </w:p>
  <w:p w:rsidR="00844198" w:rsidRDefault="00270B72" w:rsidP="00C4196A">
    <w:pPr>
      <w:pStyle w:val="Pidipagina"/>
    </w:pPr>
    <w:r>
      <w:rPr>
        <w:rFonts w:ascii="Verdana" w:hAnsi="Verdana"/>
        <w:noProof/>
        <w:sz w:val="20"/>
        <w:szCs w:val="22"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-381000</wp:posOffset>
              </wp:positionH>
              <wp:positionV relativeFrom="paragraph">
                <wp:posOffset>114935</wp:posOffset>
              </wp:positionV>
              <wp:extent cx="1009650" cy="771525"/>
              <wp:effectExtent l="0" t="0" r="0" b="0"/>
              <wp:wrapNone/>
              <wp:docPr id="6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771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4198" w:rsidRDefault="00844198" w:rsidP="00C4196A">
                          <w:r>
                            <w:object w:dxaOrig="3765" w:dyaOrig="2685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7" type="#_x0000_t75" style="width:62.9pt;height:43.45pt" o:bordertopcolor="this" o:borderleftcolor="this" o:borderbottomcolor="this" o:borderrightcolor="this">
                                <v:imagedata r:id="rId1" o:title=""/>
                                <w10:bordertop type="single" width="8"/>
                                <w10:borderleft type="single" width="8"/>
                                <w10:borderbottom type="single" width="8"/>
                                <w10:borderright type="single" width="8"/>
                              </v:shape>
                              <o:OLEObject Type="Embed" ProgID="PBrush" ShapeID="_x0000_i1027" DrawAspect="Content" ObjectID="_1852286535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7" type="#_x0000_t202" style="position:absolute;margin-left:-30pt;margin-top:9.05pt;width:79.5pt;height:60.75pt;z-index:25166131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" filled="f" stroked="f">
              <v:textbox>
                <w:txbxContent>
                  <w:p w:rsidR="00844198" w:rsidRDefault="00844198" w:rsidP="00C4196A">
                    <w:r>
                      <w:object w:dxaOrig="3765" w:dyaOrig="2685">
                        <v:shape id="_x0000_i1027" type="#_x0000_t75" style="width:62.9pt;height:43.45pt" o:bordertopcolor="this" o:borderleftcolor="this" o:borderbottomcolor="this" o:borderrightcolor="this">
                          <v:imagedata r:id="rId3" o:title=""/>
                          <w10:bordertop type="single" width="8"/>
                          <w10:borderleft type="single" width="8"/>
                          <w10:borderbottom type="single" width="8"/>
                          <w10:borderright type="single" width="8"/>
                        </v:shape>
                        <o:OLEObject Type="Embed" ProgID="PBrush" ShapeID="_x0000_i1027" DrawAspect="Content" ObjectID="_1852198315" r:id="rId4"/>
                      </w:objec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6324FD" w:rsidRDefault="00844198" w:rsidP="00A44396">
    <w:pPr>
      <w:pStyle w:val="Pidipagina"/>
      <w:jc w:val="center"/>
      <w:rPr>
        <w:rFonts w:cs="Arial"/>
        <w:sz w:val="18"/>
        <w:szCs w:val="20"/>
        <w:lang w:val="fr-FR"/>
      </w:rPr>
    </w:pPr>
    <w:r w:rsidRPr="006324FD">
      <w:rPr>
        <w:rFonts w:cs="Arial"/>
        <w:sz w:val="18"/>
        <w:szCs w:val="20"/>
      </w:rPr>
      <w:t xml:space="preserve">Piazza Risorgimento 14 – </w:t>
    </w:r>
    <w:proofErr w:type="gramStart"/>
    <w:r w:rsidRPr="006324FD">
      <w:rPr>
        <w:rFonts w:cs="Arial"/>
        <w:sz w:val="18"/>
        <w:szCs w:val="20"/>
      </w:rPr>
      <w:t>22069  ROVELLASCA</w:t>
    </w:r>
    <w:proofErr w:type="gramEnd"/>
    <w:r w:rsidRPr="006324FD">
      <w:rPr>
        <w:rFonts w:cs="Arial"/>
        <w:sz w:val="18"/>
        <w:szCs w:val="20"/>
      </w:rPr>
      <w:t xml:space="preserve">-  tel. 02 96342538   </w:t>
    </w:r>
    <w:r w:rsidR="006324FD" w:rsidRPr="006324FD">
      <w:rPr>
        <w:rFonts w:cs="Arial"/>
        <w:sz w:val="18"/>
        <w:szCs w:val="20"/>
      </w:rPr>
      <w:t xml:space="preserve"> fax 02 96342617</w:t>
    </w:r>
  </w:p>
  <w:p w:rsidR="00844198" w:rsidRPr="006324FD" w:rsidRDefault="00844198" w:rsidP="00A44396">
    <w:pPr>
      <w:pStyle w:val="Pidipagina"/>
      <w:ind w:left="142" w:firstLine="851"/>
      <w:jc w:val="center"/>
      <w:rPr>
        <w:rFonts w:cs="Arial"/>
        <w:sz w:val="18"/>
        <w:szCs w:val="20"/>
      </w:rPr>
    </w:pPr>
    <w:r w:rsidRPr="006324FD">
      <w:rPr>
        <w:rFonts w:cs="Arial"/>
        <w:sz w:val="18"/>
        <w:szCs w:val="20"/>
        <w:lang w:val="fr-FR"/>
      </w:rPr>
      <w:t xml:space="preserve">Pec coic831007@pec.istruzione.it    </w:t>
    </w:r>
    <w:r w:rsidRPr="006324FD">
      <w:rPr>
        <w:rFonts w:cs="Arial"/>
        <w:sz w:val="18"/>
        <w:szCs w:val="20"/>
      </w:rPr>
      <w:t>e</w:t>
    </w:r>
    <w:r w:rsidR="00A44396">
      <w:rPr>
        <w:rFonts w:cs="Arial"/>
        <w:sz w:val="18"/>
        <w:szCs w:val="20"/>
      </w:rPr>
      <w:t xml:space="preserve">-mail </w:t>
    </w:r>
    <w:hyperlink r:id="rId5" w:history="1">
      <w:r w:rsidR="00A44396" w:rsidRPr="00492675">
        <w:rPr>
          <w:rStyle w:val="Collegamentoipertestuale"/>
          <w:rFonts w:cs="Arial"/>
          <w:sz w:val="18"/>
          <w:szCs w:val="20"/>
        </w:rPr>
        <w:t>coic831007@istruzione.it</w:t>
      </w:r>
    </w:hyperlink>
  </w:p>
  <w:p w:rsidR="008B1646" w:rsidRPr="006324FD" w:rsidRDefault="00844198" w:rsidP="00A44396">
    <w:pPr>
      <w:jc w:val="center"/>
      <w:rPr>
        <w:rFonts w:cs="Arial"/>
        <w:sz w:val="18"/>
        <w:szCs w:val="20"/>
        <w:lang w:val="fr-FR"/>
      </w:rPr>
    </w:pPr>
    <w:r w:rsidRPr="006324FD">
      <w:rPr>
        <w:rFonts w:cs="Arial"/>
        <w:sz w:val="18"/>
        <w:szCs w:val="20"/>
      </w:rPr>
      <w:t xml:space="preserve">sito: </w:t>
    </w:r>
    <w:hyperlink r:id="rId6" w:history="1">
      <w:r w:rsidR="008B1646" w:rsidRPr="006324FD">
        <w:rPr>
          <w:rStyle w:val="Collegamentoipertestuale"/>
          <w:rFonts w:cs="Arial"/>
          <w:sz w:val="18"/>
          <w:szCs w:val="20"/>
          <w:lang w:val="fr-FR"/>
        </w:rPr>
        <w:t>https://www.icsrovellasca.edu.it</w:t>
      </w:r>
    </w:hyperlink>
  </w:p>
  <w:p w:rsidR="008B1646" w:rsidRPr="008B1646" w:rsidRDefault="008B1646" w:rsidP="008B1646">
    <w:pPr>
      <w:jc w:val="center"/>
      <w:rPr>
        <w:rFonts w:cs="Arial"/>
        <w:sz w:val="20"/>
        <w:szCs w:val="20"/>
        <w:lang w:val="fr-FR"/>
      </w:rPr>
    </w:pPr>
  </w:p>
  <w:p w:rsidR="00C210D0" w:rsidRPr="008B1646" w:rsidRDefault="00C210D0" w:rsidP="00C210D0">
    <w:pPr>
      <w:pStyle w:val="Intestazione"/>
      <w:rPr>
        <w:rFonts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869" w:rsidRDefault="00395869" w:rsidP="00EC00A5">
      <w:r>
        <w:separator/>
      </w:r>
    </w:p>
  </w:footnote>
  <w:footnote w:type="continuationSeparator" w:id="0">
    <w:p w:rsidR="00395869" w:rsidRDefault="00395869" w:rsidP="00EC0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40" w:type="dxa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620"/>
      <w:gridCol w:w="4860"/>
      <w:gridCol w:w="3060"/>
    </w:tblGrid>
    <w:tr w:rsidR="00844198" w:rsidTr="00C4196A">
      <w:trPr>
        <w:trHeight w:val="1062"/>
      </w:trPr>
      <w:tc>
        <w:tcPr>
          <w:tcW w:w="162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844198" w:rsidRDefault="00270B72" w:rsidP="00C4196A">
          <w:pPr>
            <w:pStyle w:val="Intestazione"/>
          </w:pPr>
          <w:r>
            <w:rPr>
              <w:rFonts w:ascii="Verdana" w:hAnsi="Verdana"/>
              <w:b/>
              <w:noProof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45720</wp:posOffset>
                    </wp:positionH>
                    <wp:positionV relativeFrom="paragraph">
                      <wp:posOffset>-6350</wp:posOffset>
                    </wp:positionV>
                    <wp:extent cx="734695" cy="712470"/>
                    <wp:effectExtent l="0" t="0" r="0" b="0"/>
                    <wp:wrapNone/>
                    <wp:docPr id="3" name="Casella di test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34695" cy="7124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4198" w:rsidRDefault="00844198" w:rsidP="00C4196A">
                                <w:r>
                                  <w:rPr>
                                    <w:noProof/>
                                    <w:lang w:val="en-US" w:eastAsia="en-US"/>
                                  </w:rPr>
                                  <w:drawing>
                                    <wp:inline distT="0" distB="0" distL="0" distR="0">
                                      <wp:extent cx="552450" cy="619125"/>
                                      <wp:effectExtent l="0" t="0" r="0" b="9525"/>
                                      <wp:docPr id="2" name="Immagine 2" descr="https://upload.wikimedia.org/wikipedia/commons/thumb/0/00/Emblem_of_Italy.svg/2000px-Emblem_of_Italy.svg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Immagine 49" descr="https://upload.wikimedia.org/wikipedia/commons/thumb/0/00/Emblem_of_Italy.svg/2000px-Emblem_of_Italy.svg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52450" cy="6191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3" o:spid="_x0000_s1026" type="#_x0000_t202" style="position:absolute;margin-left:3.6pt;margin-top:-.5pt;width:57.85pt;height:5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" filled="f" stroked="f">
                    <v:textbox>
                      <w:txbxContent>
                        <w:p w:rsidR="00844198" w:rsidRDefault="00844198" w:rsidP="00C4196A">
                          <w:r>
                            <w:rPr>
                              <w:noProof/>
                              <w:lang w:val="en-US" w:eastAsia="en-US"/>
                            </w:rPr>
                            <w:drawing>
                              <wp:inline distT="0" distB="0" distL="0" distR="0">
                                <wp:extent cx="552450" cy="619125"/>
                                <wp:effectExtent l="0" t="0" r="0" b="9525"/>
                                <wp:docPr id="2" name="Immagine 2" descr="https://upload.wikimedia.org/wikipedia/commons/thumb/0/00/Emblem_of_Italy.svg/2000px-Emblem_of_Italy.svg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49" descr="https://upload.wikimedia.org/wikipedia/commons/thumb/0/00/Emblem_of_Italy.svg/2000px-Emblem_of_Italy.svg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52450" cy="619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48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844198" w:rsidRPr="00D24EF5" w:rsidRDefault="00844198" w:rsidP="00C4196A">
          <w:pPr>
            <w:jc w:val="center"/>
            <w:rPr>
              <w:rFonts w:ascii="Verdana" w:hAnsi="Verdana"/>
              <w:b/>
              <w:sz w:val="20"/>
              <w:szCs w:val="20"/>
            </w:rPr>
          </w:pPr>
          <w:r w:rsidRPr="00D24EF5">
            <w:rPr>
              <w:rFonts w:ascii="Verdana" w:hAnsi="Verdana"/>
              <w:b/>
              <w:sz w:val="20"/>
              <w:szCs w:val="20"/>
            </w:rPr>
            <w:t>ISTITUTO COMPRENSIVO STATALE</w:t>
          </w:r>
        </w:p>
        <w:p w:rsidR="00844198" w:rsidRPr="00D24EF5" w:rsidRDefault="00844198" w:rsidP="00C4196A">
          <w:pPr>
            <w:jc w:val="center"/>
            <w:rPr>
              <w:rFonts w:ascii="Verdana" w:hAnsi="Verdana"/>
              <w:b/>
              <w:sz w:val="20"/>
              <w:szCs w:val="20"/>
            </w:rPr>
          </w:pPr>
          <w:r w:rsidRPr="00D24EF5">
            <w:rPr>
              <w:rFonts w:ascii="Verdana" w:hAnsi="Verdana"/>
              <w:b/>
              <w:sz w:val="20"/>
              <w:szCs w:val="20"/>
            </w:rPr>
            <w:t>ROVELLASCA</w:t>
          </w:r>
        </w:p>
        <w:p w:rsidR="00844198" w:rsidRPr="00D24EF5" w:rsidRDefault="00844198" w:rsidP="00C4196A">
          <w:pPr>
            <w:jc w:val="center"/>
            <w:rPr>
              <w:rFonts w:ascii="Verdana" w:hAnsi="Verdana"/>
              <w:b/>
              <w:sz w:val="8"/>
              <w:szCs w:val="8"/>
            </w:rPr>
          </w:pPr>
        </w:p>
        <w:p w:rsidR="00844198" w:rsidRPr="00395869" w:rsidRDefault="00844198" w:rsidP="00C4196A">
          <w:pPr>
            <w:pStyle w:val="Intestazione"/>
            <w:jc w:val="center"/>
            <w:rPr>
              <w:rFonts w:ascii="Verdana" w:hAnsi="Verdana"/>
              <w:sz w:val="20"/>
              <w:szCs w:val="20"/>
            </w:rPr>
          </w:pPr>
          <w:r w:rsidRPr="00395869">
            <w:rPr>
              <w:rFonts w:ascii="Verdana" w:hAnsi="Verdana"/>
              <w:sz w:val="20"/>
              <w:szCs w:val="20"/>
            </w:rPr>
            <w:t>Cod. Min. COIC831007</w:t>
          </w:r>
        </w:p>
        <w:p w:rsidR="00844198" w:rsidRDefault="00844198" w:rsidP="00C4196A">
          <w:pPr>
            <w:pStyle w:val="Intestazione"/>
            <w:jc w:val="center"/>
            <w:rPr>
              <w:lang w:val="en-GB"/>
            </w:rPr>
          </w:pPr>
          <w:r w:rsidRPr="00395869">
            <w:rPr>
              <w:rFonts w:ascii="Verdana" w:hAnsi="Verdana"/>
              <w:sz w:val="20"/>
              <w:szCs w:val="20"/>
            </w:rPr>
            <w:t xml:space="preserve">   </w:t>
          </w:r>
          <w:r w:rsidRPr="00D24EF5">
            <w:rPr>
              <w:rFonts w:ascii="Verdana" w:hAnsi="Verdana"/>
              <w:sz w:val="20"/>
              <w:szCs w:val="20"/>
              <w:lang w:val="en-GB"/>
            </w:rPr>
            <w:t>C.F. 80018640138</w:t>
          </w:r>
        </w:p>
      </w:tc>
      <w:tc>
        <w:tcPr>
          <w:tcW w:w="30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844198" w:rsidRDefault="00A44396" w:rsidP="00A44396">
          <w:pPr>
            <w:pStyle w:val="Intestazione"/>
            <w:jc w:val="center"/>
          </w:pPr>
          <w:r>
            <w:object w:dxaOrig="3765" w:dyaOrig="268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4.85pt;height:43.45pt" o:bordertopcolor="this" o:borderleftcolor="this" o:borderbottomcolor="this" o:borderrightcolor="this">
                <v:imagedata r:id="rId3" o:title=""/>
                <w10:bordertop type="single" width="8"/>
                <w10:borderleft type="single" width="8"/>
                <w10:borderbottom type="single" width="8"/>
                <w10:borderright type="single" width="8"/>
              </v:shape>
              <o:OLEObject Type="Embed" ProgID="PBrush" ShapeID="_x0000_i1025" DrawAspect="Content" ObjectID="_1852286534" r:id="rId4"/>
            </w:object>
          </w:r>
        </w:p>
      </w:tc>
    </w:tr>
  </w:tbl>
  <w:p w:rsidR="00844198" w:rsidRDefault="00844198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43284"/>
    <w:multiLevelType w:val="hybridMultilevel"/>
    <w:tmpl w:val="400A37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A04E8"/>
    <w:multiLevelType w:val="hybridMultilevel"/>
    <w:tmpl w:val="9B36016A"/>
    <w:lvl w:ilvl="0" w:tplc="082A8512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22F49"/>
    <w:multiLevelType w:val="hybridMultilevel"/>
    <w:tmpl w:val="96C204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27617"/>
    <w:multiLevelType w:val="hybridMultilevel"/>
    <w:tmpl w:val="62CA65BE"/>
    <w:lvl w:ilvl="0" w:tplc="0410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 w15:restartNumberingAfterBreak="0">
    <w:nsid w:val="1A377530"/>
    <w:multiLevelType w:val="hybridMultilevel"/>
    <w:tmpl w:val="5D0C14F6"/>
    <w:lvl w:ilvl="0" w:tplc="E87A43C6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F798E"/>
    <w:multiLevelType w:val="hybridMultilevel"/>
    <w:tmpl w:val="62C6AB0E"/>
    <w:lvl w:ilvl="0" w:tplc="0410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525301"/>
    <w:multiLevelType w:val="hybridMultilevel"/>
    <w:tmpl w:val="47C602EA"/>
    <w:lvl w:ilvl="0" w:tplc="0410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7" w15:restartNumberingAfterBreak="0">
    <w:nsid w:val="41EB2668"/>
    <w:multiLevelType w:val="hybridMultilevel"/>
    <w:tmpl w:val="305CC828"/>
    <w:lvl w:ilvl="0" w:tplc="981E25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C1069"/>
    <w:multiLevelType w:val="hybridMultilevel"/>
    <w:tmpl w:val="4A76FD0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E841C8"/>
    <w:multiLevelType w:val="hybridMultilevel"/>
    <w:tmpl w:val="9BE67090"/>
    <w:lvl w:ilvl="0" w:tplc="DCA0A55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22079B"/>
    <w:multiLevelType w:val="hybridMultilevel"/>
    <w:tmpl w:val="C99265AC"/>
    <w:lvl w:ilvl="0" w:tplc="0410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1" w15:restartNumberingAfterBreak="0">
    <w:nsid w:val="67113E4A"/>
    <w:multiLevelType w:val="hybridMultilevel"/>
    <w:tmpl w:val="B498B4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C46CAE"/>
    <w:multiLevelType w:val="hybridMultilevel"/>
    <w:tmpl w:val="28CED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0C36DB"/>
    <w:multiLevelType w:val="hybridMultilevel"/>
    <w:tmpl w:val="2A4049D0"/>
    <w:lvl w:ilvl="0" w:tplc="51E2AD8A">
      <w:numFmt w:val="bullet"/>
      <w:lvlText w:val=""/>
      <w:lvlJc w:val="left"/>
      <w:pPr>
        <w:ind w:left="400" w:hanging="360"/>
      </w:pPr>
      <w:rPr>
        <w:rFonts w:ascii="Symbol" w:eastAsiaTheme="minorEastAsi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4" w15:restartNumberingAfterBreak="0">
    <w:nsid w:val="6FB00AFA"/>
    <w:multiLevelType w:val="hybridMultilevel"/>
    <w:tmpl w:val="9E56D9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BD7B66"/>
    <w:multiLevelType w:val="hybridMultilevel"/>
    <w:tmpl w:val="9EE09C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2258E7"/>
    <w:multiLevelType w:val="hybridMultilevel"/>
    <w:tmpl w:val="2CB2031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5"/>
  </w:num>
  <w:num w:numId="4">
    <w:abstractNumId w:val="13"/>
  </w:num>
  <w:num w:numId="5">
    <w:abstractNumId w:val="4"/>
  </w:num>
  <w:num w:numId="6">
    <w:abstractNumId w:val="10"/>
  </w:num>
  <w:num w:numId="7">
    <w:abstractNumId w:val="6"/>
  </w:num>
  <w:num w:numId="8">
    <w:abstractNumId w:val="3"/>
  </w:num>
  <w:num w:numId="9">
    <w:abstractNumId w:val="2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8"/>
  </w:num>
  <w:num w:numId="14">
    <w:abstractNumId w:val="9"/>
  </w:num>
  <w:num w:numId="15">
    <w:abstractNumId w:val="16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6B0"/>
    <w:rsid w:val="00044AC9"/>
    <w:rsid w:val="00044C28"/>
    <w:rsid w:val="000460F5"/>
    <w:rsid w:val="00053795"/>
    <w:rsid w:val="00075522"/>
    <w:rsid w:val="00091CD5"/>
    <w:rsid w:val="000A5C8D"/>
    <w:rsid w:val="000C4133"/>
    <w:rsid w:val="000D721F"/>
    <w:rsid w:val="000F39C2"/>
    <w:rsid w:val="000F5F34"/>
    <w:rsid w:val="001001C8"/>
    <w:rsid w:val="00103593"/>
    <w:rsid w:val="001270DC"/>
    <w:rsid w:val="00135505"/>
    <w:rsid w:val="00183E8E"/>
    <w:rsid w:val="001C42F3"/>
    <w:rsid w:val="002238E8"/>
    <w:rsid w:val="00236ECD"/>
    <w:rsid w:val="00241EE2"/>
    <w:rsid w:val="002433F1"/>
    <w:rsid w:val="00256187"/>
    <w:rsid w:val="00270B72"/>
    <w:rsid w:val="00280554"/>
    <w:rsid w:val="002A068D"/>
    <w:rsid w:val="002A5B38"/>
    <w:rsid w:val="002C7E20"/>
    <w:rsid w:val="002D79C9"/>
    <w:rsid w:val="002E695D"/>
    <w:rsid w:val="00340625"/>
    <w:rsid w:val="00361064"/>
    <w:rsid w:val="003626FA"/>
    <w:rsid w:val="00372441"/>
    <w:rsid w:val="0039257A"/>
    <w:rsid w:val="00393A72"/>
    <w:rsid w:val="00395869"/>
    <w:rsid w:val="003A597F"/>
    <w:rsid w:val="003B2B75"/>
    <w:rsid w:val="003F462F"/>
    <w:rsid w:val="0040156D"/>
    <w:rsid w:val="004708F6"/>
    <w:rsid w:val="0049169C"/>
    <w:rsid w:val="004C3ECA"/>
    <w:rsid w:val="004C5530"/>
    <w:rsid w:val="004D3950"/>
    <w:rsid w:val="004D3EC7"/>
    <w:rsid w:val="004E4E38"/>
    <w:rsid w:val="00524F66"/>
    <w:rsid w:val="00525CB5"/>
    <w:rsid w:val="00554D64"/>
    <w:rsid w:val="0056030C"/>
    <w:rsid w:val="00560CBA"/>
    <w:rsid w:val="005624CF"/>
    <w:rsid w:val="005814F6"/>
    <w:rsid w:val="00581E1C"/>
    <w:rsid w:val="0059211C"/>
    <w:rsid w:val="005D567F"/>
    <w:rsid w:val="005E6470"/>
    <w:rsid w:val="005F5B76"/>
    <w:rsid w:val="00617810"/>
    <w:rsid w:val="006324FD"/>
    <w:rsid w:val="00640CF7"/>
    <w:rsid w:val="006633F2"/>
    <w:rsid w:val="00693037"/>
    <w:rsid w:val="0069524D"/>
    <w:rsid w:val="006A2E08"/>
    <w:rsid w:val="006A554B"/>
    <w:rsid w:val="006E0147"/>
    <w:rsid w:val="007015EF"/>
    <w:rsid w:val="007329EB"/>
    <w:rsid w:val="007548CE"/>
    <w:rsid w:val="00793F3D"/>
    <w:rsid w:val="007E0C69"/>
    <w:rsid w:val="007E35FC"/>
    <w:rsid w:val="007E6F95"/>
    <w:rsid w:val="007F3A79"/>
    <w:rsid w:val="00814FED"/>
    <w:rsid w:val="008252E8"/>
    <w:rsid w:val="00842715"/>
    <w:rsid w:val="00844198"/>
    <w:rsid w:val="00874622"/>
    <w:rsid w:val="00877113"/>
    <w:rsid w:val="008A17EB"/>
    <w:rsid w:val="008A251F"/>
    <w:rsid w:val="008B1646"/>
    <w:rsid w:val="008B2016"/>
    <w:rsid w:val="008D4C59"/>
    <w:rsid w:val="008F7A1E"/>
    <w:rsid w:val="00900870"/>
    <w:rsid w:val="0090638F"/>
    <w:rsid w:val="00913FD6"/>
    <w:rsid w:val="00917CD7"/>
    <w:rsid w:val="009415C2"/>
    <w:rsid w:val="00956A58"/>
    <w:rsid w:val="00972CB0"/>
    <w:rsid w:val="009945CC"/>
    <w:rsid w:val="009C066B"/>
    <w:rsid w:val="009D5F31"/>
    <w:rsid w:val="00A16CC4"/>
    <w:rsid w:val="00A402CE"/>
    <w:rsid w:val="00A44396"/>
    <w:rsid w:val="00A46394"/>
    <w:rsid w:val="00A5129F"/>
    <w:rsid w:val="00A63277"/>
    <w:rsid w:val="00AC44A4"/>
    <w:rsid w:val="00AD058E"/>
    <w:rsid w:val="00AE2284"/>
    <w:rsid w:val="00AF5035"/>
    <w:rsid w:val="00AF5AC2"/>
    <w:rsid w:val="00B03CE4"/>
    <w:rsid w:val="00B05F1C"/>
    <w:rsid w:val="00B075B5"/>
    <w:rsid w:val="00B079D4"/>
    <w:rsid w:val="00B21D86"/>
    <w:rsid w:val="00B35721"/>
    <w:rsid w:val="00B71433"/>
    <w:rsid w:val="00B867FF"/>
    <w:rsid w:val="00B92CE3"/>
    <w:rsid w:val="00BB4829"/>
    <w:rsid w:val="00BC3197"/>
    <w:rsid w:val="00C118FD"/>
    <w:rsid w:val="00C16774"/>
    <w:rsid w:val="00C210D0"/>
    <w:rsid w:val="00C4196A"/>
    <w:rsid w:val="00C456ED"/>
    <w:rsid w:val="00C55807"/>
    <w:rsid w:val="00C57E86"/>
    <w:rsid w:val="00C9350A"/>
    <w:rsid w:val="00CB64CD"/>
    <w:rsid w:val="00CD160B"/>
    <w:rsid w:val="00CF562C"/>
    <w:rsid w:val="00D01A83"/>
    <w:rsid w:val="00D0337A"/>
    <w:rsid w:val="00D323A2"/>
    <w:rsid w:val="00D37AF8"/>
    <w:rsid w:val="00D37C8A"/>
    <w:rsid w:val="00D43EDE"/>
    <w:rsid w:val="00D44B29"/>
    <w:rsid w:val="00D53D9B"/>
    <w:rsid w:val="00DA06B0"/>
    <w:rsid w:val="00DE3636"/>
    <w:rsid w:val="00E00360"/>
    <w:rsid w:val="00E03B93"/>
    <w:rsid w:val="00E15D18"/>
    <w:rsid w:val="00E50877"/>
    <w:rsid w:val="00E627E4"/>
    <w:rsid w:val="00E8434B"/>
    <w:rsid w:val="00E9209A"/>
    <w:rsid w:val="00E9759F"/>
    <w:rsid w:val="00EB200A"/>
    <w:rsid w:val="00EB7837"/>
    <w:rsid w:val="00EC00A5"/>
    <w:rsid w:val="00EC0D2A"/>
    <w:rsid w:val="00ED0944"/>
    <w:rsid w:val="00F066F5"/>
    <w:rsid w:val="00F42228"/>
    <w:rsid w:val="00F55C88"/>
    <w:rsid w:val="00F62E27"/>
    <w:rsid w:val="00F7315C"/>
    <w:rsid w:val="00F75584"/>
    <w:rsid w:val="00F95E41"/>
    <w:rsid w:val="00FD6FC0"/>
    <w:rsid w:val="00FE71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9"/>
    <o:shapelayout v:ext="edit">
      <o:idmap v:ext="edit" data="1"/>
    </o:shapelayout>
  </w:shapeDefaults>
  <w:decimalSymbol w:val=","/>
  <w:listSeparator w:val=";"/>
  <w14:docId w14:val="4980D986"/>
  <w15:docId w15:val="{2B9891F2-484C-4766-B55E-CF5575B4D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95869"/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E2284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val="it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83E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842715"/>
    <w:pPr>
      <w:ind w:left="720"/>
      <w:contextualSpacing/>
    </w:pPr>
    <w:rPr>
      <w:rFonts w:ascii="Arial" w:hAnsi="Arial"/>
      <w:sz w:val="22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C00A5"/>
    <w:rPr>
      <w:rFonts w:ascii="Arial" w:hAnsi="Arial"/>
      <w:sz w:val="22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C00A5"/>
  </w:style>
  <w:style w:type="character" w:styleId="Rimandonotaapidipagina">
    <w:name w:val="footnote reference"/>
    <w:basedOn w:val="Carpredefinitoparagrafo"/>
    <w:uiPriority w:val="99"/>
    <w:unhideWhenUsed/>
    <w:rsid w:val="00EC00A5"/>
    <w:rPr>
      <w:vertAlign w:val="superscript"/>
    </w:rPr>
  </w:style>
  <w:style w:type="paragraph" w:styleId="Intestazione">
    <w:name w:val="header"/>
    <w:basedOn w:val="Normale"/>
    <w:link w:val="IntestazioneCarattere"/>
    <w:unhideWhenUsed/>
    <w:rsid w:val="00EC00A5"/>
    <w:pPr>
      <w:tabs>
        <w:tab w:val="center" w:pos="4819"/>
        <w:tab w:val="right" w:pos="9638"/>
      </w:tabs>
    </w:pPr>
    <w:rPr>
      <w:rFonts w:ascii="Arial" w:hAnsi="Arial"/>
      <w:sz w:val="22"/>
    </w:rPr>
  </w:style>
  <w:style w:type="character" w:customStyle="1" w:styleId="IntestazioneCarattere">
    <w:name w:val="Intestazione Carattere"/>
    <w:basedOn w:val="Carpredefinitoparagrafo"/>
    <w:link w:val="Intestazione"/>
    <w:rsid w:val="00EC00A5"/>
  </w:style>
  <w:style w:type="paragraph" w:styleId="Pidipagina">
    <w:name w:val="footer"/>
    <w:basedOn w:val="Normale"/>
    <w:link w:val="PidipaginaCarattere"/>
    <w:unhideWhenUsed/>
    <w:rsid w:val="00EC00A5"/>
    <w:pPr>
      <w:tabs>
        <w:tab w:val="center" w:pos="4819"/>
        <w:tab w:val="right" w:pos="9638"/>
      </w:tabs>
    </w:pPr>
    <w:rPr>
      <w:rFonts w:ascii="Arial" w:hAnsi="Arial"/>
      <w:sz w:val="22"/>
    </w:rPr>
  </w:style>
  <w:style w:type="character" w:customStyle="1" w:styleId="PidipaginaCarattere">
    <w:name w:val="Piè di pagina Carattere"/>
    <w:basedOn w:val="Carpredefinitoparagrafo"/>
    <w:link w:val="Pidipagina"/>
    <w:rsid w:val="00EC00A5"/>
  </w:style>
  <w:style w:type="character" w:styleId="Collegamentoipertestuale">
    <w:name w:val="Hyperlink"/>
    <w:rsid w:val="00EC00A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00A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00A5"/>
    <w:rPr>
      <w:rFonts w:ascii="Lucida Grande" w:hAnsi="Lucida Grande" w:cs="Lucida Grande"/>
      <w:sz w:val="18"/>
      <w:szCs w:val="18"/>
    </w:rPr>
  </w:style>
  <w:style w:type="paragraph" w:customStyle="1" w:styleId="Standard">
    <w:name w:val="Standard"/>
    <w:rsid w:val="00844198"/>
    <w:pPr>
      <w:widowControl w:val="0"/>
      <w:suppressAutoHyphens/>
      <w:autoSpaceDN w:val="0"/>
    </w:pPr>
    <w:rPr>
      <w:rFonts w:ascii="Times New Roman" w:eastAsia="SimSun" w:hAnsi="Times New Roman" w:cs="Mangal"/>
      <w:kern w:val="3"/>
      <w:lang w:eastAsia="zh-CN" w:bidi="hi-IN"/>
    </w:rPr>
  </w:style>
  <w:style w:type="paragraph" w:customStyle="1" w:styleId="Default">
    <w:name w:val="Default"/>
    <w:rsid w:val="00C456ED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E2284"/>
    <w:rPr>
      <w:rFonts w:asciiTheme="majorHAnsi" w:eastAsiaTheme="majorEastAsia" w:hAnsiTheme="majorHAnsi" w:cstheme="majorBidi"/>
      <w:color w:val="243F60" w:themeColor="accent1" w:themeShade="7F"/>
      <w:lang w:val="it" w:eastAsia="zh-CN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link w:val="Paragrafoelenco"/>
    <w:uiPriority w:val="34"/>
    <w:qFormat/>
    <w:rsid w:val="00395869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0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oleObject" Target="embeddings/oleObject2.bin"/><Relationship Id="rId1" Type="http://schemas.openxmlformats.org/officeDocument/2006/relationships/image" Target="media/image2.png"/><Relationship Id="rId6" Type="http://schemas.openxmlformats.org/officeDocument/2006/relationships/hyperlink" Target="https://www.icsrovellasca.edu.it" TargetMode="External"/><Relationship Id="rId5" Type="http://schemas.openxmlformats.org/officeDocument/2006/relationships/hyperlink" Target="mailto:coic831007@istruzione.it" TargetMode="External"/><Relationship Id="rId4" Type="http://schemas.openxmlformats.org/officeDocument/2006/relationships/oleObject" Target="embeddings/oleObject3.bin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\FolderRedir$\preside\Documents\Modelli%20di%20Office%20personalizzati\Carta%20intestata%20def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def</Template>
  <TotalTime>7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Agostino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DirSerGA</dc:creator>
  <cp:keywords/>
  <dc:description/>
  <cp:lastModifiedBy>DirSerGA</cp:lastModifiedBy>
  <cp:revision>3</cp:revision>
  <cp:lastPrinted>2018-08-03T10:34:00Z</cp:lastPrinted>
  <dcterms:created xsi:type="dcterms:W3CDTF">2026-09-29T12:44:00Z</dcterms:created>
  <dcterms:modified xsi:type="dcterms:W3CDTF">2026-09-30T13:16:00Z</dcterms:modified>
</cp:coreProperties>
</file>